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F7F06" w14:textId="7C697FFA" w:rsidR="00007B1D" w:rsidRDefault="008A70D9">
      <w:r>
        <w:rPr>
          <w:noProof/>
        </w:rPr>
        <w:drawing>
          <wp:anchor distT="0" distB="0" distL="114300" distR="114300" simplePos="0" relativeHeight="251672576" behindDoc="0" locked="0" layoutInCell="1" allowOverlap="1" wp14:anchorId="1FE3F763" wp14:editId="37D3C66C">
            <wp:simplePos x="0" y="0"/>
            <wp:positionH relativeFrom="page">
              <wp:posOffset>5511165</wp:posOffset>
            </wp:positionH>
            <wp:positionV relativeFrom="paragraph">
              <wp:posOffset>219075</wp:posOffset>
            </wp:positionV>
            <wp:extent cx="1495425" cy="688340"/>
            <wp:effectExtent l="0" t="0" r="9525" b="0"/>
            <wp:wrapSquare wrapText="bothSides"/>
            <wp:docPr id="85" name="Picture 85" descr="Image result for Black and white UW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Black and white UWA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23"/>
                    <a:stretch/>
                  </pic:blipFill>
                  <pic:spPr bwMode="auto">
                    <a:xfrm>
                      <a:off x="0" y="0"/>
                      <a:ext cx="14954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F1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687399" wp14:editId="4960C5A9">
                <wp:simplePos x="0" y="0"/>
                <wp:positionH relativeFrom="column">
                  <wp:posOffset>137160</wp:posOffset>
                </wp:positionH>
                <wp:positionV relativeFrom="paragraph">
                  <wp:posOffset>96520</wp:posOffset>
                </wp:positionV>
                <wp:extent cx="3922395" cy="6851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395" cy="68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C6D2" w14:textId="6587DE38" w:rsidR="00A75648" w:rsidRDefault="00943EC4" w:rsidP="00AF300A">
                            <w:pPr>
                              <w:spacing w:after="0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Research Participants Wanted </w:t>
                            </w:r>
                          </w:p>
                          <w:p w14:paraId="66C5D6D2" w14:textId="4FD3B777" w:rsidR="00AF300A" w:rsidRDefault="00BD7892" w:rsidP="00A75648">
                            <w:pPr>
                              <w:pStyle w:val="NoSpacing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BD7892">
                              <w:rPr>
                                <w:color w:val="FFFFFF" w:themeColor="background1"/>
                                <w:sz w:val="28"/>
                                <w:szCs w:val="14"/>
                              </w:rPr>
                              <w:t xml:space="preserve">UWA ethics approval number: </w:t>
                            </w:r>
                            <w:r w:rsidR="00EF2A78" w:rsidRPr="00EF2A78">
                              <w:rPr>
                                <w:color w:val="FFFFFF" w:themeColor="background1"/>
                                <w:sz w:val="28"/>
                                <w:szCs w:val="14"/>
                              </w:rPr>
                              <w:t>202</w:t>
                            </w:r>
                            <w:r w:rsidR="00A661A1">
                              <w:rPr>
                                <w:color w:val="FFFFFF" w:themeColor="background1"/>
                                <w:sz w:val="28"/>
                                <w:szCs w:val="14"/>
                              </w:rPr>
                              <w:t>2</w:t>
                            </w:r>
                            <w:r w:rsidR="00EF2A78" w:rsidRPr="00EF2A78">
                              <w:rPr>
                                <w:color w:val="FFFFFF" w:themeColor="background1"/>
                                <w:sz w:val="28"/>
                                <w:szCs w:val="14"/>
                              </w:rPr>
                              <w:t>/ET000</w:t>
                            </w:r>
                            <w:r w:rsidR="00316CDB">
                              <w:rPr>
                                <w:color w:val="FFFFFF" w:themeColor="background1"/>
                                <w:sz w:val="28"/>
                                <w:szCs w:val="14"/>
                              </w:rPr>
                              <w:t>679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6873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8pt;margin-top:7.6pt;width:308.85pt;height:53.9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" filled="f" stroked="f">
                <v:textbox style="mso-fit-shape-to-text:t">
                  <w:txbxContent>
                    <w:p w14:paraId="2866C6D2" w14:textId="6587DE38" w:rsidR="00A75648" w:rsidRDefault="00943EC4" w:rsidP="00AF300A">
                      <w:pPr>
                        <w:spacing w:after="0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Research Participants Wanted </w:t>
                      </w:r>
                    </w:p>
                    <w:p w14:paraId="66C5D6D2" w14:textId="4FD3B777" w:rsidR="00AF300A" w:rsidRDefault="00BD7892" w:rsidP="00A75648">
                      <w:pPr>
                        <w:pStyle w:val="NoSpacing"/>
                        <w:rPr>
                          <w:i/>
                          <w:color w:val="FFFFFF" w:themeColor="background1"/>
                        </w:rPr>
                      </w:pPr>
                      <w:r w:rsidRPr="00BD7892">
                        <w:rPr>
                          <w:color w:val="FFFFFF" w:themeColor="background1"/>
                          <w:sz w:val="28"/>
                          <w:szCs w:val="14"/>
                        </w:rPr>
                        <w:t xml:space="preserve">UWA ethics approval number: </w:t>
                      </w:r>
                      <w:r w:rsidR="00EF2A78" w:rsidRPr="00EF2A78">
                        <w:rPr>
                          <w:color w:val="FFFFFF" w:themeColor="background1"/>
                          <w:sz w:val="28"/>
                          <w:szCs w:val="14"/>
                        </w:rPr>
                        <w:t>202</w:t>
                      </w:r>
                      <w:r w:rsidR="00A661A1">
                        <w:rPr>
                          <w:color w:val="FFFFFF" w:themeColor="background1"/>
                          <w:sz w:val="28"/>
                          <w:szCs w:val="14"/>
                        </w:rPr>
                        <w:t>2</w:t>
                      </w:r>
                      <w:r w:rsidR="00EF2A78" w:rsidRPr="00EF2A78">
                        <w:rPr>
                          <w:color w:val="FFFFFF" w:themeColor="background1"/>
                          <w:sz w:val="28"/>
                          <w:szCs w:val="14"/>
                        </w:rPr>
                        <w:t>/ET000</w:t>
                      </w:r>
                      <w:r w:rsidR="00316CDB">
                        <w:rPr>
                          <w:color w:val="FFFFFF" w:themeColor="background1"/>
                          <w:sz w:val="28"/>
                          <w:szCs w:val="14"/>
                        </w:rPr>
                        <w:t>679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EC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5CDCFDF" wp14:editId="186AC62A">
                <wp:simplePos x="0" y="0"/>
                <wp:positionH relativeFrom="margin">
                  <wp:align>left</wp:align>
                </wp:positionH>
                <wp:positionV relativeFrom="paragraph">
                  <wp:posOffset>10886</wp:posOffset>
                </wp:positionV>
                <wp:extent cx="2217420" cy="9578884"/>
                <wp:effectExtent l="0" t="0" r="508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7420" cy="9578884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510FD" id="Rectangle 5" o:spid="_x0000_s1026" style="position:absolute;margin-left:0;margin-top:.85pt;width:174.6pt;height:754.25pt;z-index: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" fillcolor="#2e3640" stroked="f">
                <v:textbox inset="2.88pt,2.88pt,2.88pt,2.88pt"/>
                <w10:wrap anchorx="margin"/>
              </v:rect>
            </w:pict>
          </mc:Fallback>
        </mc:AlternateContent>
      </w:r>
      <w:r w:rsidR="00571BC4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2F30EC6" wp14:editId="340B94C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9963" cy="1843405"/>
                <wp:effectExtent l="0" t="0" r="0" b="4445"/>
                <wp:wrapNone/>
                <wp:docPr id="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9963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90E64BD" id="Freeform 6" o:spid="_x0000_s1026" style="position:absolute;margin-left:525.2pt;margin-top:0;width:576.4pt;height:145.15pt;z-index:2516561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" path="m,c,650,,650,,650,914,423,1786,414,2448,466,2448,,2448,,2448,l,xe" fillcolor="#747070 [1614]" stroked="f">
                <v:path arrowok="t" o:connecttype="custom" o:connectlocs="0,0;0,1843405;7319963,1321580;7319963,0;0,0" o:connectangles="0,0,0,0,0"/>
                <w10:wrap anchorx="margin"/>
              </v:shape>
            </w:pict>
          </mc:Fallback>
        </mc:AlternateContent>
      </w:r>
      <w:bookmarkStart w:id="0" w:name="_Hlk510788858"/>
      <w:bookmarkEnd w:id="0"/>
    </w:p>
    <w:p w14:paraId="78879E38" w14:textId="5FA9E7CE" w:rsidR="00A75648" w:rsidRDefault="0040112A" w:rsidP="00A75648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030AD71" wp14:editId="637A5F5F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group w14:anchorId="722507A8" id="Group 50" o:spid="_x0000_s1026" style="position:absolute;margin-left:0;margin-top:52.15pt;width:576.4pt;height:76.8pt;z-index:251638784;mso-position-horizontal:left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" path="m2448,71c1835,12,939,,,238e" filled="f" strokecolor="#ed7d31 [3205]" strokeweight=".5pt">
                  <v:stroke joinstyle="miter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" path="m,238c939,,1834,12,2448,70e" filled="f" strokecolor="#ed7d31 [3205]" strokeweight=".5pt">
                  <v:stroke joinstyle="miter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</w:p>
    <w:p w14:paraId="611E9290" w14:textId="73C4DD3D" w:rsidR="00A75648" w:rsidRPr="00A75648" w:rsidRDefault="00A75648" w:rsidP="00A75648"/>
    <w:p w14:paraId="57D23260" w14:textId="31D16967" w:rsidR="00A75648" w:rsidRPr="00A75648" w:rsidRDefault="00A75648" w:rsidP="00A75648"/>
    <w:p w14:paraId="7329E6A5" w14:textId="7A4F91A8" w:rsidR="00A75648" w:rsidRPr="00A75648" w:rsidRDefault="00A75648" w:rsidP="00A75648"/>
    <w:p w14:paraId="0525100E" w14:textId="516DBF45" w:rsidR="00A75648" w:rsidRPr="00A75648" w:rsidRDefault="00A23F1A" w:rsidP="00A75648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C76C29" wp14:editId="47E8909C">
                <wp:simplePos x="0" y="0"/>
                <wp:positionH relativeFrom="margin">
                  <wp:posOffset>2325370</wp:posOffset>
                </wp:positionH>
                <wp:positionV relativeFrom="paragraph">
                  <wp:posOffset>258376</wp:posOffset>
                </wp:positionV>
                <wp:extent cx="4800600" cy="965200"/>
                <wp:effectExtent l="0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149266" w14:textId="79B4CB96" w:rsidR="00A661A1" w:rsidRDefault="00A661A1" w:rsidP="007F4D1D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pacing w:val="8"/>
                                <w:w w:val="90"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A661A1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pacing w:val="8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Quantifying thermal strain </w:t>
                            </w:r>
                          </w:p>
                          <w:p w14:paraId="3C3D589F" w14:textId="70077B5D" w:rsidR="00EC159D" w:rsidRPr="001220F0" w:rsidRDefault="00A661A1" w:rsidP="007F4D1D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pacing w:val="8"/>
                                <w:w w:val="90"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A661A1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pacing w:val="8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during match-play badminton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6C29" id="Text Box 36" o:spid="_x0000_s1027" type="#_x0000_t202" style="position:absolute;margin-left:183.1pt;margin-top:20.35pt;width:378pt;height:7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" filled="f" stroked="f">
                <v:textbox inset="2.88pt,2.88pt,2.88pt,2.88pt">
                  <w:txbxContent>
                    <w:p w14:paraId="6A149266" w14:textId="79B4CB96" w:rsidR="00A661A1" w:rsidRDefault="00A661A1" w:rsidP="007F4D1D">
                      <w:pPr>
                        <w:widowControl w:val="0"/>
                        <w:spacing w:line="440" w:lineRule="exact"/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pacing w:val="8"/>
                          <w:w w:val="90"/>
                          <w:sz w:val="44"/>
                          <w:szCs w:val="44"/>
                          <w:lang w:val="en"/>
                        </w:rPr>
                      </w:pPr>
                      <w:r w:rsidRPr="00A661A1">
                        <w:rPr>
                          <w:rFonts w:cstheme="minorHAnsi"/>
                          <w:b/>
                          <w:bCs/>
                          <w:color w:val="0070C0"/>
                          <w:spacing w:val="8"/>
                          <w:w w:val="90"/>
                          <w:sz w:val="44"/>
                          <w:szCs w:val="44"/>
                          <w:lang w:val="en"/>
                        </w:rPr>
                        <w:t xml:space="preserve">Quantifying thermal strain </w:t>
                      </w:r>
                    </w:p>
                    <w:p w14:paraId="3C3D589F" w14:textId="70077B5D" w:rsidR="00EC159D" w:rsidRPr="001220F0" w:rsidRDefault="00A661A1" w:rsidP="007F4D1D">
                      <w:pPr>
                        <w:widowControl w:val="0"/>
                        <w:spacing w:line="440" w:lineRule="exact"/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pacing w:val="8"/>
                          <w:w w:val="90"/>
                          <w:sz w:val="44"/>
                          <w:szCs w:val="44"/>
                          <w:lang w:val="en"/>
                        </w:rPr>
                      </w:pPr>
                      <w:r w:rsidRPr="00A661A1">
                        <w:rPr>
                          <w:rFonts w:cstheme="minorHAnsi"/>
                          <w:b/>
                          <w:bCs/>
                          <w:color w:val="0070C0"/>
                          <w:spacing w:val="8"/>
                          <w:w w:val="90"/>
                          <w:sz w:val="44"/>
                          <w:szCs w:val="44"/>
                          <w:lang w:val="en"/>
                        </w:rPr>
                        <w:t xml:space="preserve">during match-play badminton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0A52E" w14:textId="42C41CFF" w:rsidR="00A75648" w:rsidRPr="00A75648" w:rsidRDefault="00A75648" w:rsidP="00A75648"/>
    <w:p w14:paraId="2B2FAE6F" w14:textId="5D078E6D" w:rsidR="00A75648" w:rsidRDefault="00A75648" w:rsidP="00A75648"/>
    <w:p w14:paraId="44ABCBE1" w14:textId="105B150B" w:rsidR="002D45ED" w:rsidRPr="00A75648" w:rsidRDefault="00A23F1A" w:rsidP="00A75648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2CD45F" wp14:editId="048B989B">
                <wp:simplePos x="0" y="0"/>
                <wp:positionH relativeFrom="column">
                  <wp:posOffset>30480</wp:posOffset>
                </wp:positionH>
                <wp:positionV relativeFrom="paragraph">
                  <wp:posOffset>198755</wp:posOffset>
                </wp:positionV>
                <wp:extent cx="2189285" cy="4800600"/>
                <wp:effectExtent l="0" t="0" r="0" b="0"/>
                <wp:wrapNone/>
                <wp:docPr id="3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285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619612" w14:textId="65C3F76C" w:rsidR="009748BF" w:rsidRPr="00453908" w:rsidRDefault="00943EC4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453908"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Research Team</w:t>
                            </w:r>
                          </w:p>
                          <w:p w14:paraId="6DE97745" w14:textId="15B42152" w:rsidR="00943EC4" w:rsidRPr="00453908" w:rsidRDefault="00943EC4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453908"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Contacts</w:t>
                            </w:r>
                          </w:p>
                          <w:p w14:paraId="3A6EF638" w14:textId="77777777" w:rsidR="00453908" w:rsidRDefault="00453908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5C768F1C" w14:textId="77777777" w:rsidR="00A23F1A" w:rsidRDefault="000209FC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  <w:r w:rsidRPr="00A23F1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 xml:space="preserve">A/Prof </w:t>
                            </w:r>
                            <w:r w:rsidR="009748BF" w:rsidRPr="00A23F1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>Olivier Girard</w:t>
                            </w:r>
                            <w:r w:rsidRPr="000209FC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 xml:space="preserve"> </w:t>
                            </w:r>
                          </w:p>
                          <w:p w14:paraId="535333F8" w14:textId="38C44422" w:rsidR="000209FC" w:rsidRPr="000209FC" w:rsidRDefault="00CD7D94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(</w:t>
                            </w:r>
                            <w:r w:rsidR="000209FC" w:rsidRPr="000209FC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UWA School of Human Sciences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)</w:t>
                            </w:r>
                            <w:r w:rsidR="000209FC" w:rsidRPr="000209FC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 xml:space="preserve"> </w:t>
                            </w:r>
                            <w:hyperlink r:id="rId11" w:history="1">
                              <w:r w:rsidR="00F73E56" w:rsidRPr="0045390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ED7D31" w:themeColor="accent2"/>
                                  <w:spacing w:val="20"/>
                                  <w:w w:val="90"/>
                                  <w:sz w:val="20"/>
                                  <w:szCs w:val="28"/>
                                  <w:lang w:val="en"/>
                                </w:rPr>
                                <w:t>olivier.girard@uwa.edu.au</w:t>
                              </w:r>
                            </w:hyperlink>
                            <w:r w:rsidR="00B37B5C" w:rsidRPr="0045390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ED7D31" w:themeColor="accent2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; phone +61</w:t>
                            </w:r>
                            <w:r w:rsidR="009748BF" w:rsidRPr="0045390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ED7D31" w:themeColor="accent2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="00B37B5C" w:rsidRPr="0045390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ED7D31" w:themeColor="accent2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4</w:t>
                            </w:r>
                            <w:r w:rsidR="009748BF" w:rsidRPr="0045390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ED7D31" w:themeColor="accent2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22 238 754</w:t>
                            </w:r>
                          </w:p>
                          <w:p w14:paraId="29F2DBF4" w14:textId="77777777" w:rsidR="00034C93" w:rsidRDefault="00034C93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</w:p>
                          <w:p w14:paraId="2E9C2F03" w14:textId="6445D095" w:rsidR="00A23F1A" w:rsidRDefault="00A661A1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>D</w:t>
                            </w:r>
                            <w:r w:rsidR="009748BF" w:rsidRPr="00A23F1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>r</w:t>
                            </w:r>
                            <w:r w:rsidR="000209FC" w:rsidRPr="00A23F1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>Grant Landers</w:t>
                            </w:r>
                          </w:p>
                          <w:p w14:paraId="00B40D4E" w14:textId="348F61AA" w:rsidR="00E97BF6" w:rsidRPr="00453908" w:rsidRDefault="00E97BF6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ED7D31" w:themeColor="accent2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(</w:t>
                            </w:r>
                            <w:r w:rsidR="009748B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UWA</w:t>
                            </w:r>
                            <w:r w:rsidR="00A661A1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 xml:space="preserve"> School of Human Sciences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)</w:t>
                            </w:r>
                            <w:r w:rsidR="009748BF" w:rsidRPr="00034C93">
                              <w:rPr>
                                <w:rFonts w:ascii="Arial" w:hAnsi="Arial" w:cs="Arial"/>
                                <w:i/>
                                <w:color w:val="ED7D31" w:themeColor="accent2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 xml:space="preserve"> </w:t>
                            </w:r>
                            <w:hyperlink r:id="rId12" w:history="1">
                              <w:r w:rsidR="00034C93" w:rsidRPr="00034C9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ED7D31" w:themeColor="accent2"/>
                                  <w:spacing w:val="20"/>
                                  <w:w w:val="90"/>
                                  <w:sz w:val="20"/>
                                  <w:szCs w:val="28"/>
                                  <w:lang w:val="en"/>
                                </w:rPr>
                                <w:t>23428032@research.uwa.edu.au</w:t>
                              </w:r>
                            </w:hyperlink>
                          </w:p>
                          <w:p w14:paraId="0250BF12" w14:textId="77777777" w:rsidR="00034C93" w:rsidRDefault="00034C93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</w:p>
                          <w:p w14:paraId="18628AC8" w14:textId="3DBEF1A9" w:rsidR="00A23F1A" w:rsidRDefault="00A661A1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>Dr Ryan Lin</w:t>
                            </w:r>
                          </w:p>
                          <w:p w14:paraId="659633F0" w14:textId="29215D8C" w:rsidR="00943EC4" w:rsidRDefault="002F2D85" w:rsidP="00D452B5">
                            <w:pPr>
                              <w:widowControl w:val="0"/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(</w:t>
                            </w:r>
                            <w:r w:rsidR="00A661A1" w:rsidRPr="00A661A1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 xml:space="preserve">Badminton Association of Western </w:t>
                            </w:r>
                            <w:proofErr w:type="gramStart"/>
                            <w:r w:rsidR="00A661A1" w:rsidRPr="00A661A1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 xml:space="preserve">Australia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>)</w:t>
                            </w:r>
                            <w:proofErr w:type="gramEnd"/>
                            <w:r w:rsidRPr="000209FC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  <w:t xml:space="preserve"> </w:t>
                            </w:r>
                            <w:hyperlink r:id="rId13" w:history="1">
                              <w:r w:rsidR="00A661A1" w:rsidRPr="00A661A1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ED7D31" w:themeColor="accent2"/>
                                  <w:spacing w:val="20"/>
                                  <w:w w:val="90"/>
                                  <w:sz w:val="20"/>
                                  <w:szCs w:val="28"/>
                                  <w:lang w:val="en"/>
                                </w:rPr>
                                <w:t>r.lin@badmintonwa.org.au</w:t>
                              </w:r>
                            </w:hyperlink>
                          </w:p>
                          <w:p w14:paraId="47F5CE01" w14:textId="77777777" w:rsidR="00A661A1" w:rsidRDefault="00A661A1" w:rsidP="00D452B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D45F" id="Text Box 35" o:spid="_x0000_s1028" type="#_x0000_t202" style="position:absolute;margin-left:2.4pt;margin-top:15.65pt;width:172.4pt;height:37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" filled="f" stroked="f">
                <v:textbox inset="2.88pt,2.88pt,2.88pt,2.88pt">
                  <w:txbxContent>
                    <w:p w14:paraId="38619612" w14:textId="65C3F76C" w:rsidR="009748BF" w:rsidRPr="00453908" w:rsidRDefault="00943EC4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453908"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  <w:t>Research Team</w:t>
                      </w:r>
                    </w:p>
                    <w:p w14:paraId="6DE97745" w14:textId="15B42152" w:rsidR="00943EC4" w:rsidRPr="00453908" w:rsidRDefault="00943EC4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453908"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  <w:t>Contacts</w:t>
                      </w:r>
                    </w:p>
                    <w:p w14:paraId="3A6EF638" w14:textId="77777777" w:rsidR="00453908" w:rsidRDefault="00453908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val="en"/>
                        </w:rPr>
                      </w:pPr>
                    </w:p>
                    <w:p w14:paraId="5C768F1C" w14:textId="77777777" w:rsidR="00A23F1A" w:rsidRDefault="000209FC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  <w:r w:rsidRPr="00A23F1A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 xml:space="preserve">A/Prof </w:t>
                      </w:r>
                      <w:r w:rsidR="009748BF" w:rsidRPr="00A23F1A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>Olivier Girard</w:t>
                      </w:r>
                      <w:r w:rsidRPr="000209FC"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 xml:space="preserve"> </w:t>
                      </w:r>
                    </w:p>
                    <w:p w14:paraId="535333F8" w14:textId="38C44422" w:rsidR="000209FC" w:rsidRPr="000209FC" w:rsidRDefault="00CD7D94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(</w:t>
                      </w:r>
                      <w:r w:rsidR="000209FC" w:rsidRPr="000209FC"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UWA School of Human Sciences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)</w:t>
                      </w:r>
                      <w:r w:rsidR="000209FC" w:rsidRPr="000209FC"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 xml:space="preserve"> </w:t>
                      </w:r>
                      <w:hyperlink r:id="rId14" w:history="1">
                        <w:r w:rsidR="00F73E56" w:rsidRPr="0045390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ED7D31" w:themeColor="accent2"/>
                            <w:spacing w:val="20"/>
                            <w:w w:val="90"/>
                            <w:sz w:val="20"/>
                            <w:szCs w:val="28"/>
                            <w:lang w:val="en"/>
                          </w:rPr>
                          <w:t>olivier.girard@uwa.edu.au</w:t>
                        </w:r>
                      </w:hyperlink>
                      <w:r w:rsidR="00B37B5C" w:rsidRPr="00453908">
                        <w:rPr>
                          <w:rFonts w:ascii="Arial" w:hAnsi="Arial" w:cs="Arial"/>
                          <w:b/>
                          <w:bCs/>
                          <w:i/>
                          <w:color w:val="ED7D31" w:themeColor="accent2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; phone +61</w:t>
                      </w:r>
                      <w:r w:rsidR="009748BF" w:rsidRPr="00453908">
                        <w:rPr>
                          <w:rFonts w:ascii="Arial" w:hAnsi="Arial" w:cs="Arial"/>
                          <w:b/>
                          <w:bCs/>
                          <w:i/>
                          <w:color w:val="ED7D31" w:themeColor="accent2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 xml:space="preserve"> </w:t>
                      </w:r>
                      <w:r w:rsidR="00B37B5C" w:rsidRPr="00453908">
                        <w:rPr>
                          <w:rFonts w:ascii="Arial" w:hAnsi="Arial" w:cs="Arial"/>
                          <w:b/>
                          <w:bCs/>
                          <w:i/>
                          <w:color w:val="ED7D31" w:themeColor="accent2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4</w:t>
                      </w:r>
                      <w:r w:rsidR="009748BF" w:rsidRPr="00453908">
                        <w:rPr>
                          <w:rFonts w:ascii="Arial" w:hAnsi="Arial" w:cs="Arial"/>
                          <w:b/>
                          <w:bCs/>
                          <w:i/>
                          <w:color w:val="ED7D31" w:themeColor="accent2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22 238 754</w:t>
                      </w:r>
                    </w:p>
                    <w:p w14:paraId="29F2DBF4" w14:textId="77777777" w:rsidR="00034C93" w:rsidRDefault="00034C93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</w:p>
                    <w:p w14:paraId="2E9C2F03" w14:textId="6445D095" w:rsidR="00A23F1A" w:rsidRDefault="00A661A1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>D</w:t>
                      </w:r>
                      <w:r w:rsidR="009748BF" w:rsidRPr="00A23F1A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>r</w:t>
                      </w:r>
                      <w:r w:rsidR="000209FC" w:rsidRPr="00A23F1A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>Grant Landers</w:t>
                      </w:r>
                    </w:p>
                    <w:p w14:paraId="00B40D4E" w14:textId="348F61AA" w:rsidR="00E97BF6" w:rsidRPr="00453908" w:rsidRDefault="00E97BF6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ED7D31" w:themeColor="accent2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(</w:t>
                      </w:r>
                      <w:r w:rsidR="009748BF"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UWA</w:t>
                      </w:r>
                      <w:r w:rsidR="00A661A1"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 xml:space="preserve"> School of Human Sciences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)</w:t>
                      </w:r>
                      <w:r w:rsidR="009748BF" w:rsidRPr="00034C93">
                        <w:rPr>
                          <w:rFonts w:ascii="Arial" w:hAnsi="Arial" w:cs="Arial"/>
                          <w:i/>
                          <w:color w:val="ED7D31" w:themeColor="accent2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 xml:space="preserve"> </w:t>
                      </w:r>
                      <w:hyperlink r:id="rId15" w:history="1">
                        <w:r w:rsidR="00034C93" w:rsidRPr="00034C9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ED7D31" w:themeColor="accent2"/>
                            <w:spacing w:val="20"/>
                            <w:w w:val="90"/>
                            <w:sz w:val="20"/>
                            <w:szCs w:val="28"/>
                            <w:lang w:val="en"/>
                          </w:rPr>
                          <w:t>23428032@research.uwa.edu.au</w:t>
                        </w:r>
                      </w:hyperlink>
                    </w:p>
                    <w:p w14:paraId="0250BF12" w14:textId="77777777" w:rsidR="00034C93" w:rsidRDefault="00034C93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</w:p>
                    <w:p w14:paraId="18628AC8" w14:textId="3DBEF1A9" w:rsidR="00A23F1A" w:rsidRDefault="00A661A1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>Dr Ryan Lin</w:t>
                      </w:r>
                    </w:p>
                    <w:p w14:paraId="659633F0" w14:textId="29215D8C" w:rsidR="00943EC4" w:rsidRDefault="002F2D85" w:rsidP="00D452B5">
                      <w:pPr>
                        <w:widowControl w:val="0"/>
                        <w:spacing w:line="320" w:lineRule="exact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(</w:t>
                      </w:r>
                      <w:r w:rsidR="00A661A1" w:rsidRPr="00A661A1"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 xml:space="preserve">Badminton Association of Western </w:t>
                      </w:r>
                      <w:proofErr w:type="gramStart"/>
                      <w:r w:rsidR="00A661A1" w:rsidRPr="00A661A1"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 xml:space="preserve">Australia 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>)</w:t>
                      </w:r>
                      <w:proofErr w:type="gramEnd"/>
                      <w:r w:rsidRPr="000209FC"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  <w:t xml:space="preserve"> </w:t>
                      </w:r>
                      <w:hyperlink r:id="rId16" w:history="1">
                        <w:r w:rsidR="00A661A1" w:rsidRPr="00A661A1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ED7D31" w:themeColor="accent2"/>
                            <w:spacing w:val="20"/>
                            <w:w w:val="90"/>
                            <w:sz w:val="20"/>
                            <w:szCs w:val="28"/>
                            <w:lang w:val="en"/>
                          </w:rPr>
                          <w:t>r.lin@badmintonwa.org.au</w:t>
                        </w:r>
                      </w:hyperlink>
                    </w:p>
                    <w:p w14:paraId="47F5CE01" w14:textId="77777777" w:rsidR="00A661A1" w:rsidRDefault="00A661A1" w:rsidP="00D452B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24E2B1" w14:textId="4CEC5338" w:rsidR="002F2D85" w:rsidRDefault="002F2D85" w:rsidP="007845F9">
      <w:pPr>
        <w:jc w:val="center"/>
      </w:pPr>
    </w:p>
    <w:p w14:paraId="64723D1C" w14:textId="52C5D9A1" w:rsidR="002F2D85" w:rsidRDefault="001220F0" w:rsidP="007845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517EF8" wp14:editId="50ECE2A5">
                <wp:simplePos x="0" y="0"/>
                <wp:positionH relativeFrom="margin">
                  <wp:posOffset>4907736</wp:posOffset>
                </wp:positionH>
                <wp:positionV relativeFrom="paragraph">
                  <wp:posOffset>95521</wp:posOffset>
                </wp:positionV>
                <wp:extent cx="2413987" cy="2831976"/>
                <wp:effectExtent l="0" t="0" r="12065" b="13335"/>
                <wp:wrapNone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987" cy="2831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070F0D" w14:textId="77777777" w:rsidR="00037CCA" w:rsidRDefault="00037CCA" w:rsidP="00E13F39">
                            <w:pPr>
                              <w:pStyle w:val="NoSpacing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5C4AAB64" w14:textId="168F06DD" w:rsidR="00E13F39" w:rsidRPr="00037CCA" w:rsidRDefault="00E13F39" w:rsidP="00E13F39">
                            <w:pPr>
                              <w:pStyle w:val="NoSpacing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Are you a trained male or female </w:t>
                            </w:r>
                            <w:r w:rsidR="00A661A1" w:rsidRPr="00037CCA">
                              <w:rPr>
                                <w:rFonts w:ascii="Calibri" w:hAnsi="Calibri" w:cs="Calibri"/>
                                <w:color w:val="ED7D31"/>
                                <w:sz w:val="26"/>
                                <w:szCs w:val="26"/>
                              </w:rPr>
                              <w:t>badminton</w:t>
                            </w:r>
                            <w:r w:rsidR="00A661A1"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661A1" w:rsidRPr="00037CCA">
                              <w:rPr>
                                <w:rFonts w:ascii="Calibri" w:hAnsi="Calibri" w:cs="Calibri"/>
                                <w:color w:val="ED7D31"/>
                                <w:sz w:val="26"/>
                                <w:szCs w:val="26"/>
                              </w:rPr>
                              <w:t>player</w:t>
                            </w:r>
                            <w:r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A661A1"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>15</w:t>
                            </w:r>
                            <w:r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 w:rsidR="00034C93"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>50</w:t>
                            </w:r>
                            <w:r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 years old) who is curious about </w:t>
                            </w:r>
                            <w:r w:rsidR="00A661A1" w:rsidRPr="00037CCA">
                              <w:rPr>
                                <w:rFonts w:ascii="Calibri" w:hAnsi="Calibri" w:cs="Calibri"/>
                                <w:color w:val="ED7D31"/>
                                <w:sz w:val="26"/>
                                <w:szCs w:val="26"/>
                              </w:rPr>
                              <w:t xml:space="preserve">thermal strain </w:t>
                            </w:r>
                            <w:r w:rsidR="00A661A1"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>experienced by badminton players with distinct training backgroun</w:t>
                            </w:r>
                            <w:r w:rsidR="000A55E0"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>d (age, gender, performance level)</w:t>
                            </w:r>
                            <w:r w:rsidR="00034C93"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077B54BF" w14:textId="216ED059" w:rsidR="00203DB3" w:rsidRPr="00037CCA" w:rsidRDefault="00203DB3" w:rsidP="00E13F39">
                            <w:pPr>
                              <w:pStyle w:val="NoSpacing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10716CE9" w14:textId="77777777" w:rsidR="00203DB3" w:rsidRPr="00037CCA" w:rsidRDefault="00203DB3" w:rsidP="00203DB3">
                            <w:pPr>
                              <w:pStyle w:val="NoSpacing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You are invited to </w:t>
                            </w:r>
                            <w:r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participate</w:t>
                            </w:r>
                            <w:r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 in a </w:t>
                            </w:r>
                            <w:r w:rsidRPr="00037CC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research study</w:t>
                            </w:r>
                            <w:r w:rsidRPr="00037CCA"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  <w:t xml:space="preserve"> being conducted by researchers at the University of Western Australia.</w:t>
                            </w:r>
                          </w:p>
                          <w:p w14:paraId="333B9936" w14:textId="77777777" w:rsidR="00203DB3" w:rsidRPr="00037CCA" w:rsidRDefault="00203DB3" w:rsidP="00E13F39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b/>
                                <w:color w:val="4472C4" w:themeColor="accent1"/>
                                <w:sz w:val="26"/>
                                <w:szCs w:val="2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7EF8" id="Text Box 38" o:spid="_x0000_s1029" type="#_x0000_t202" style="position:absolute;left:0;text-align:left;margin-left:386.45pt;margin-top:7.5pt;width:190.1pt;height:22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" filled="f" strokecolor="#ed7d31 [3205]">
                <v:textbox inset="2.88pt,2.88pt,2.88pt,2.88pt">
                  <w:txbxContent>
                    <w:p w14:paraId="08070F0D" w14:textId="77777777" w:rsidR="00037CCA" w:rsidRDefault="00037CCA" w:rsidP="00E13F39">
                      <w:pPr>
                        <w:pStyle w:val="NoSpacing"/>
                        <w:jc w:val="both"/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</w:pPr>
                    </w:p>
                    <w:p w14:paraId="5C4AAB64" w14:textId="168F06DD" w:rsidR="00E13F39" w:rsidRPr="00037CCA" w:rsidRDefault="00E13F39" w:rsidP="00E13F39">
                      <w:pPr>
                        <w:pStyle w:val="NoSpacing"/>
                        <w:jc w:val="both"/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</w:pPr>
                      <w:r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 xml:space="preserve">Are you a trained male or female </w:t>
                      </w:r>
                      <w:r w:rsidR="00A661A1" w:rsidRPr="00037CCA">
                        <w:rPr>
                          <w:rFonts w:ascii="Calibri" w:hAnsi="Calibri" w:cs="Calibri"/>
                          <w:color w:val="ED7D31"/>
                          <w:sz w:val="26"/>
                          <w:szCs w:val="26"/>
                        </w:rPr>
                        <w:t>badminton</w:t>
                      </w:r>
                      <w:r w:rsidR="00A661A1"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A661A1" w:rsidRPr="00037CCA">
                        <w:rPr>
                          <w:rFonts w:ascii="Calibri" w:hAnsi="Calibri" w:cs="Calibri"/>
                          <w:color w:val="ED7D31"/>
                          <w:sz w:val="26"/>
                          <w:szCs w:val="26"/>
                        </w:rPr>
                        <w:t>player</w:t>
                      </w:r>
                      <w:r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 xml:space="preserve"> (</w:t>
                      </w:r>
                      <w:r w:rsidR="00A661A1"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>15</w:t>
                      </w:r>
                      <w:r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>-</w:t>
                      </w:r>
                      <w:r w:rsidR="00034C93"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>50</w:t>
                      </w:r>
                      <w:r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 xml:space="preserve"> years old) who is curious about </w:t>
                      </w:r>
                      <w:r w:rsidR="00A661A1" w:rsidRPr="00037CCA">
                        <w:rPr>
                          <w:rFonts w:ascii="Calibri" w:hAnsi="Calibri" w:cs="Calibri"/>
                          <w:color w:val="ED7D31"/>
                          <w:sz w:val="26"/>
                          <w:szCs w:val="26"/>
                        </w:rPr>
                        <w:t xml:space="preserve">thermal strain </w:t>
                      </w:r>
                      <w:r w:rsidR="00A661A1"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>experienced by badminton players with distinct training backgroun</w:t>
                      </w:r>
                      <w:r w:rsidR="000A55E0"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>d (age, gender, performance level)</w:t>
                      </w:r>
                      <w:r w:rsidR="00034C93"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>?</w:t>
                      </w:r>
                    </w:p>
                    <w:p w14:paraId="077B54BF" w14:textId="216ED059" w:rsidR="00203DB3" w:rsidRPr="00037CCA" w:rsidRDefault="00203DB3" w:rsidP="00E13F39">
                      <w:pPr>
                        <w:pStyle w:val="NoSpacing"/>
                        <w:jc w:val="both"/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</w:pPr>
                    </w:p>
                    <w:p w14:paraId="10716CE9" w14:textId="77777777" w:rsidR="00203DB3" w:rsidRPr="00037CCA" w:rsidRDefault="00203DB3" w:rsidP="00203DB3">
                      <w:pPr>
                        <w:pStyle w:val="NoSpacing"/>
                        <w:jc w:val="both"/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</w:pPr>
                      <w:r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 xml:space="preserve">You are invited to </w:t>
                      </w:r>
                      <w:r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  <w:u w:val="single"/>
                        </w:rPr>
                        <w:t>participate</w:t>
                      </w:r>
                      <w:r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 xml:space="preserve"> in a </w:t>
                      </w:r>
                      <w:r w:rsidRPr="00037CC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6"/>
                          <w:szCs w:val="26"/>
                        </w:rPr>
                        <w:t>research study</w:t>
                      </w:r>
                      <w:r w:rsidRPr="00037CCA"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  <w:t xml:space="preserve"> being conducted by researchers at the University of Western Australia.</w:t>
                      </w:r>
                    </w:p>
                    <w:p w14:paraId="333B9936" w14:textId="77777777" w:rsidR="00203DB3" w:rsidRPr="00037CCA" w:rsidRDefault="00203DB3" w:rsidP="00E13F39">
                      <w:pPr>
                        <w:pStyle w:val="NoSpacing"/>
                        <w:jc w:val="both"/>
                        <w:rPr>
                          <w:rFonts w:cstheme="minorHAnsi"/>
                          <w:b/>
                          <w:color w:val="4472C4" w:themeColor="accent1"/>
                          <w:sz w:val="26"/>
                          <w:szCs w:val="26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BD8F9F" wp14:editId="17533475">
            <wp:extent cx="2241700" cy="292608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6870" cy="2932829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3198F08E" w14:textId="4D239638" w:rsidR="002F2D85" w:rsidRDefault="001220F0" w:rsidP="007845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4739D8" wp14:editId="30C6688F">
                <wp:simplePos x="0" y="0"/>
                <wp:positionH relativeFrom="margin">
                  <wp:posOffset>2417956</wp:posOffset>
                </wp:positionH>
                <wp:positionV relativeFrom="paragraph">
                  <wp:posOffset>41523</wp:posOffset>
                </wp:positionV>
                <wp:extent cx="4847064" cy="3505200"/>
                <wp:effectExtent l="0" t="0" r="0" b="0"/>
                <wp:wrapNone/>
                <wp:docPr id="3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064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66A7B2" w14:textId="59974CC2" w:rsidR="00AB0535" w:rsidRPr="004022F1" w:rsidRDefault="000209FC" w:rsidP="00203DB3">
                            <w:pPr>
                              <w:pStyle w:val="NoSpacing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022F1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This project </w:t>
                            </w:r>
                            <w:r w:rsidRPr="004022F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aims</w:t>
                            </w:r>
                            <w:r w:rsidRPr="004022F1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="00A661A1" w:rsidRPr="00A661A1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quantify the development of thermal, physiological and perceptual strain during badminton match-play in different players’ categories</w:t>
                            </w:r>
                            <w:r w:rsidR="00034C93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7AE4A13" w14:textId="77777777" w:rsidR="000209FC" w:rsidRPr="002D32F4" w:rsidRDefault="000209FC" w:rsidP="000209F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45376D69" w14:textId="443D8F95" w:rsidR="00F42795" w:rsidRPr="004022F1" w:rsidRDefault="00943EC4" w:rsidP="002D45ED">
                            <w:pPr>
                              <w:pStyle w:val="NoSpacing"/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022F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What does participation involve? </w:t>
                            </w:r>
                          </w:p>
                          <w:p w14:paraId="746F29C2" w14:textId="3B8DF22A" w:rsidR="00CD410E" w:rsidRPr="00CD410E" w:rsidRDefault="00CD410E" w:rsidP="000209F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completion of </w:t>
                            </w:r>
                            <w:r w:rsidR="00A661A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A661A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ingle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experimental session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(~</w:t>
                            </w:r>
                            <w:r w:rsidR="00A661A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 in duration)</w:t>
                            </w:r>
                            <w:r w:rsidR="003A676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00F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including </w:t>
                            </w:r>
                            <w:r w:rsidR="006F100F" w:rsidRPr="006F100F">
                              <w:rPr>
                                <w:rFonts w:cstheme="minorHAnsi"/>
                                <w:color w:val="ED7D31"/>
                                <w:sz w:val="24"/>
                                <w:szCs w:val="24"/>
                              </w:rPr>
                              <w:t xml:space="preserve">two consecutive simulated </w:t>
                            </w:r>
                            <w:r w:rsidR="00037CCA">
                              <w:rPr>
                                <w:rFonts w:cstheme="minorHAnsi"/>
                                <w:color w:val="ED7D31"/>
                                <w:sz w:val="24"/>
                                <w:szCs w:val="24"/>
                              </w:rPr>
                              <w:t xml:space="preserve">badminton </w:t>
                            </w:r>
                            <w:r w:rsidR="006F100F" w:rsidRPr="006F100F">
                              <w:rPr>
                                <w:rFonts w:cstheme="minorHAnsi"/>
                                <w:color w:val="ED7D31"/>
                                <w:sz w:val="24"/>
                                <w:szCs w:val="24"/>
                              </w:rPr>
                              <w:t xml:space="preserve">games </w:t>
                            </w:r>
                            <w:r w:rsidR="003A676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will be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scheduled at times that are convenient for you.</w:t>
                            </w:r>
                          </w:p>
                          <w:p w14:paraId="332AAB9F" w14:textId="77777777" w:rsidR="000209FC" w:rsidRPr="004022F1" w:rsidRDefault="000209FC" w:rsidP="000209FC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3F89C7A" w14:textId="2E20D6DB" w:rsidR="004022F1" w:rsidRPr="004022F1" w:rsidRDefault="00F42795" w:rsidP="004022F1">
                            <w:pPr>
                              <w:spacing w:after="12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022F1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Following the study</w:t>
                            </w:r>
                            <w:r w:rsidR="004022F1" w:rsidRPr="004022F1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4022F1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01CB52F8" w14:textId="3FC1B37F" w:rsidR="00992D88" w:rsidRDefault="004022F1" w:rsidP="00F4279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</w:t>
                            </w:r>
                            <w:r w:rsidR="00F42795" w:rsidRPr="004022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ou will be able to receive a </w:t>
                            </w:r>
                            <w:r w:rsidR="00F42795" w:rsidRPr="004022F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summary report</w:t>
                            </w:r>
                            <w:r w:rsidR="00F42795" w:rsidRPr="004022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detailing the general findings of the study as well as </w:t>
                            </w:r>
                            <w:r w:rsidR="00F42795" w:rsidRPr="004022F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your own personal results</w:t>
                            </w:r>
                            <w:r w:rsidR="00053C79" w:rsidRPr="004022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0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including </w:t>
                            </w:r>
                            <w:r w:rsidR="006F100F" w:rsidRPr="006F100F">
                              <w:rPr>
                                <w:rFonts w:cstheme="minorHAnsi"/>
                                <w:color w:val="ED7D31"/>
                                <w:sz w:val="24"/>
                                <w:szCs w:val="24"/>
                              </w:rPr>
                              <w:t>core temperature</w:t>
                            </w:r>
                            <w:r w:rsidR="006F10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F100F">
                              <w:rPr>
                                <w:rFonts w:cstheme="minorHAnsi"/>
                                <w:color w:val="ED7D31"/>
                                <w:sz w:val="24"/>
                                <w:szCs w:val="24"/>
                              </w:rPr>
                              <w:t>hydration</w:t>
                            </w:r>
                            <w:r w:rsidR="006F100F" w:rsidRPr="006F100F">
                              <w:rPr>
                                <w:rFonts w:cstheme="minorHAnsi"/>
                                <w:color w:val="ED7D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00F">
                              <w:rPr>
                                <w:rFonts w:cstheme="minorHAnsi"/>
                                <w:color w:val="ED7D31"/>
                                <w:sz w:val="24"/>
                                <w:szCs w:val="24"/>
                              </w:rPr>
                              <w:t xml:space="preserve">and sweat rate </w:t>
                            </w:r>
                            <w:r w:rsidR="006F100F" w:rsidRPr="006F100F">
                              <w:rPr>
                                <w:rFonts w:cstheme="minorHAnsi"/>
                                <w:color w:val="ED7D31"/>
                                <w:sz w:val="24"/>
                                <w:szCs w:val="24"/>
                              </w:rPr>
                              <w:t xml:space="preserve">responses </w:t>
                            </w:r>
                            <w:r w:rsidR="006F10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 badminton match play</w:t>
                            </w:r>
                            <w:r w:rsidR="00053C79" w:rsidRPr="004022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71976AB6" w14:textId="77777777" w:rsidR="00CF56A2" w:rsidRDefault="00CF56A2" w:rsidP="00F4279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3643E710" w14:textId="050FF7F7" w:rsidR="00CD410E" w:rsidRPr="006F100F" w:rsidRDefault="00CF56A2" w:rsidP="00CD41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F100F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Why not voluntee</w:t>
                            </w:r>
                            <w:r w:rsidR="00F261BC" w:rsidRPr="006F100F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</w:t>
                            </w:r>
                            <w:r w:rsidRPr="006F100F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to help us </w:t>
                            </w:r>
                            <w:r w:rsidR="00B16C86" w:rsidRPr="006F100F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assess</w:t>
                            </w:r>
                            <w:r w:rsidR="00F42795" w:rsidRPr="006F100F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42795" w:rsidRPr="006F100F">
                              <w:rPr>
                                <w:rFonts w:cstheme="minorHAnsi"/>
                                <w:color w:val="000000" w:themeColor="text1"/>
                                <w:sz w:val="26"/>
                                <w:szCs w:val="26"/>
                              </w:rPr>
                              <w:t>the</w:t>
                            </w:r>
                            <w:r w:rsidR="00F42795" w:rsidRPr="006F100F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13C21" w:rsidRPr="006F100F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  <w:t xml:space="preserve">acute </w:t>
                            </w:r>
                            <w:r w:rsidR="006F100F" w:rsidRPr="006F100F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  <w:t xml:space="preserve">thermal and </w:t>
                            </w:r>
                            <w:r w:rsidR="00034C93" w:rsidRPr="006F100F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  <w:t xml:space="preserve">psychophysiological responses associated with playing </w:t>
                            </w:r>
                            <w:r w:rsidR="006F100F" w:rsidRPr="006F100F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6"/>
                                <w:szCs w:val="26"/>
                              </w:rPr>
                              <w:t>badminton</w:t>
                            </w:r>
                            <w:r w:rsidRPr="006F100F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739D8" id="_x0000_s1030" type="#_x0000_t202" style="position:absolute;left:0;text-align:left;margin-left:190.4pt;margin-top:3.25pt;width:381.65pt;height:27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" filled="f" stroked="f">
                <v:textbox inset="2.88pt,2.88pt,2.88pt,2.88pt">
                  <w:txbxContent>
                    <w:p w14:paraId="3B66A7B2" w14:textId="59974CC2" w:rsidR="00AB0535" w:rsidRPr="004022F1" w:rsidRDefault="000209FC" w:rsidP="00203DB3">
                      <w:pPr>
                        <w:pStyle w:val="NoSpacing"/>
                        <w:jc w:val="both"/>
                        <w:rPr>
                          <w:rFonts w:ascii="Calibri" w:hAnsi="Calibri" w:cs="Calibri"/>
                          <w:color w:val="000000"/>
                          <w:sz w:val="26"/>
                          <w:szCs w:val="26"/>
                        </w:rPr>
                      </w:pPr>
                      <w:r w:rsidRPr="004022F1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This project </w:t>
                      </w:r>
                      <w:r w:rsidRPr="004022F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aims</w:t>
                      </w:r>
                      <w:r w:rsidRPr="004022F1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to </w:t>
                      </w:r>
                      <w:r w:rsidR="00A661A1" w:rsidRPr="00A661A1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quantify the development of thermal, physiological and perceptual strain during badminton match-play in different players’ categories</w:t>
                      </w:r>
                      <w:r w:rsidR="00034C93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07AE4A13" w14:textId="77777777" w:rsidR="000209FC" w:rsidRPr="002D32F4" w:rsidRDefault="000209FC" w:rsidP="000209FC">
                      <w:pPr>
                        <w:pStyle w:val="NoSpacing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45376D69" w14:textId="443D8F95" w:rsidR="00F42795" w:rsidRPr="004022F1" w:rsidRDefault="00943EC4" w:rsidP="002D45ED">
                      <w:pPr>
                        <w:pStyle w:val="NoSpacing"/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022F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What does participation involve? </w:t>
                      </w:r>
                    </w:p>
                    <w:p w14:paraId="746F29C2" w14:textId="3B8DF22A" w:rsidR="00CD410E" w:rsidRPr="00CD410E" w:rsidRDefault="00CD410E" w:rsidP="000209FC">
                      <w:pPr>
                        <w:pStyle w:val="NoSpacing"/>
                        <w:jc w:val="both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The completion of </w:t>
                      </w:r>
                      <w:r w:rsidR="00A661A1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s</w:t>
                      </w:r>
                      <w:r w:rsidR="00A661A1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ingle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experimental session 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(~</w:t>
                      </w:r>
                      <w:r w:rsidR="00A661A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h in duration)</w:t>
                      </w:r>
                      <w:r w:rsidR="003A676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F100F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including </w:t>
                      </w:r>
                      <w:r w:rsidR="006F100F" w:rsidRPr="006F100F">
                        <w:rPr>
                          <w:rFonts w:cstheme="minorHAnsi"/>
                          <w:color w:val="ED7D31"/>
                          <w:sz w:val="24"/>
                          <w:szCs w:val="24"/>
                        </w:rPr>
                        <w:t xml:space="preserve">two consecutive simulated </w:t>
                      </w:r>
                      <w:r w:rsidR="00037CCA">
                        <w:rPr>
                          <w:rFonts w:cstheme="minorHAnsi"/>
                          <w:color w:val="ED7D31"/>
                          <w:sz w:val="24"/>
                          <w:szCs w:val="24"/>
                        </w:rPr>
                        <w:t xml:space="preserve">badminton </w:t>
                      </w:r>
                      <w:r w:rsidR="006F100F" w:rsidRPr="006F100F">
                        <w:rPr>
                          <w:rFonts w:cstheme="minorHAnsi"/>
                          <w:color w:val="ED7D31"/>
                          <w:sz w:val="24"/>
                          <w:szCs w:val="24"/>
                        </w:rPr>
                        <w:t xml:space="preserve">games </w:t>
                      </w:r>
                      <w:r w:rsidR="003A676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that 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will be </w:t>
                      </w:r>
                      <w:r>
                        <w:rPr>
                          <w:rFonts w:cstheme="minorHAns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scheduled at times that are convenient for you.</w:t>
                      </w:r>
                    </w:p>
                    <w:p w14:paraId="332AAB9F" w14:textId="77777777" w:rsidR="000209FC" w:rsidRPr="004022F1" w:rsidRDefault="000209FC" w:rsidP="000209FC">
                      <w:pPr>
                        <w:pStyle w:val="NoSpacing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3F89C7A" w14:textId="2E20D6DB" w:rsidR="004022F1" w:rsidRPr="004022F1" w:rsidRDefault="00F42795" w:rsidP="004022F1">
                      <w:pPr>
                        <w:spacing w:after="12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</w:pPr>
                      <w:r w:rsidRPr="004022F1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Following the study</w:t>
                      </w:r>
                      <w:r w:rsidR="004022F1" w:rsidRPr="004022F1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4022F1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01CB52F8" w14:textId="3FC1B37F" w:rsidR="00992D88" w:rsidRDefault="004022F1" w:rsidP="00F4279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Y</w:t>
                      </w:r>
                      <w:r w:rsidR="00F42795" w:rsidRPr="004022F1">
                        <w:rPr>
                          <w:rFonts w:cstheme="minorHAnsi"/>
                          <w:sz w:val="24"/>
                          <w:szCs w:val="24"/>
                        </w:rPr>
                        <w:t xml:space="preserve">ou will be able to receive a </w:t>
                      </w:r>
                      <w:r w:rsidR="00F42795" w:rsidRPr="004022F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summary report</w:t>
                      </w:r>
                      <w:r w:rsidR="00F42795" w:rsidRPr="004022F1">
                        <w:rPr>
                          <w:rFonts w:cstheme="minorHAnsi"/>
                          <w:sz w:val="24"/>
                          <w:szCs w:val="24"/>
                        </w:rPr>
                        <w:t xml:space="preserve"> detailing the general findings of the study as well as </w:t>
                      </w:r>
                      <w:r w:rsidR="00F42795" w:rsidRPr="004022F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your own personal results</w:t>
                      </w:r>
                      <w:r w:rsidR="00053C79" w:rsidRPr="004022F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6F100F">
                        <w:rPr>
                          <w:rFonts w:cstheme="minorHAnsi"/>
                          <w:sz w:val="24"/>
                          <w:szCs w:val="24"/>
                        </w:rPr>
                        <w:t xml:space="preserve">including </w:t>
                      </w:r>
                      <w:r w:rsidR="006F100F" w:rsidRPr="006F100F">
                        <w:rPr>
                          <w:rFonts w:cstheme="minorHAnsi"/>
                          <w:color w:val="ED7D31"/>
                          <w:sz w:val="24"/>
                          <w:szCs w:val="24"/>
                        </w:rPr>
                        <w:t>core temperature</w:t>
                      </w:r>
                      <w:r w:rsidR="006F100F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="006F100F">
                        <w:rPr>
                          <w:rFonts w:cstheme="minorHAnsi"/>
                          <w:color w:val="ED7D31"/>
                          <w:sz w:val="24"/>
                          <w:szCs w:val="24"/>
                        </w:rPr>
                        <w:t>hydration</w:t>
                      </w:r>
                      <w:r w:rsidR="006F100F" w:rsidRPr="006F100F">
                        <w:rPr>
                          <w:rFonts w:cstheme="minorHAnsi"/>
                          <w:color w:val="ED7D31"/>
                          <w:sz w:val="24"/>
                          <w:szCs w:val="24"/>
                        </w:rPr>
                        <w:t xml:space="preserve"> </w:t>
                      </w:r>
                      <w:r w:rsidR="006F100F">
                        <w:rPr>
                          <w:rFonts w:cstheme="minorHAnsi"/>
                          <w:color w:val="ED7D31"/>
                          <w:sz w:val="24"/>
                          <w:szCs w:val="24"/>
                        </w:rPr>
                        <w:t xml:space="preserve">and sweat rate </w:t>
                      </w:r>
                      <w:r w:rsidR="006F100F" w:rsidRPr="006F100F">
                        <w:rPr>
                          <w:rFonts w:cstheme="minorHAnsi"/>
                          <w:color w:val="ED7D31"/>
                          <w:sz w:val="24"/>
                          <w:szCs w:val="24"/>
                        </w:rPr>
                        <w:t xml:space="preserve">responses </w:t>
                      </w:r>
                      <w:r w:rsidR="006F100F">
                        <w:rPr>
                          <w:rFonts w:cstheme="minorHAnsi"/>
                          <w:sz w:val="24"/>
                          <w:szCs w:val="24"/>
                        </w:rPr>
                        <w:t>to badminton match play</w:t>
                      </w:r>
                      <w:r w:rsidR="00053C79" w:rsidRPr="004022F1">
                        <w:rPr>
                          <w:rFonts w:cstheme="minorHAnsi"/>
                          <w:sz w:val="24"/>
                          <w:szCs w:val="24"/>
                        </w:rPr>
                        <w:t>!</w:t>
                      </w:r>
                    </w:p>
                    <w:p w14:paraId="71976AB6" w14:textId="77777777" w:rsidR="00CF56A2" w:rsidRDefault="00CF56A2" w:rsidP="00F42795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  <w:p w14:paraId="3643E710" w14:textId="050FF7F7" w:rsidR="00CD410E" w:rsidRPr="006F100F" w:rsidRDefault="00CF56A2" w:rsidP="00CD41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F100F">
                        <w:rPr>
                          <w:rFonts w:cstheme="minorHAnsi"/>
                          <w:sz w:val="26"/>
                          <w:szCs w:val="26"/>
                        </w:rPr>
                        <w:t>Why not voluntee</w:t>
                      </w:r>
                      <w:r w:rsidR="00F261BC" w:rsidRPr="006F100F">
                        <w:rPr>
                          <w:rFonts w:cstheme="minorHAnsi"/>
                          <w:sz w:val="26"/>
                          <w:szCs w:val="26"/>
                        </w:rPr>
                        <w:t>r</w:t>
                      </w:r>
                      <w:r w:rsidRPr="006F100F">
                        <w:rPr>
                          <w:rFonts w:cstheme="minorHAnsi"/>
                          <w:sz w:val="26"/>
                          <w:szCs w:val="26"/>
                        </w:rPr>
                        <w:t xml:space="preserve"> to help us </w:t>
                      </w:r>
                      <w:r w:rsidR="00B16C86" w:rsidRPr="006F100F">
                        <w:rPr>
                          <w:rFonts w:cstheme="minorHAnsi"/>
                          <w:sz w:val="26"/>
                          <w:szCs w:val="26"/>
                        </w:rPr>
                        <w:t>assess</w:t>
                      </w:r>
                      <w:r w:rsidR="00F42795" w:rsidRPr="006F100F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F42795" w:rsidRPr="006F100F">
                        <w:rPr>
                          <w:rFonts w:cstheme="minorHAnsi"/>
                          <w:color w:val="000000" w:themeColor="text1"/>
                          <w:sz w:val="26"/>
                          <w:szCs w:val="26"/>
                        </w:rPr>
                        <w:t>the</w:t>
                      </w:r>
                      <w:r w:rsidR="00F42795" w:rsidRPr="006F100F">
                        <w:rPr>
                          <w:rFonts w:cstheme="minorHAnsi"/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  <w:t xml:space="preserve"> </w:t>
                      </w:r>
                      <w:r w:rsidR="00613C21" w:rsidRPr="006F100F">
                        <w:rPr>
                          <w:rFonts w:cstheme="minorHAnsi"/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  <w:t xml:space="preserve">acute </w:t>
                      </w:r>
                      <w:r w:rsidR="006F100F" w:rsidRPr="006F100F">
                        <w:rPr>
                          <w:rFonts w:cstheme="minorHAnsi"/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  <w:t xml:space="preserve">thermal and </w:t>
                      </w:r>
                      <w:r w:rsidR="00034C93" w:rsidRPr="006F100F">
                        <w:rPr>
                          <w:rFonts w:cstheme="minorHAnsi"/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  <w:t xml:space="preserve">psychophysiological responses associated with playing </w:t>
                      </w:r>
                      <w:r w:rsidR="006F100F" w:rsidRPr="006F100F">
                        <w:rPr>
                          <w:rFonts w:cstheme="minorHAnsi"/>
                          <w:b/>
                          <w:bCs/>
                          <w:color w:val="ED7D31" w:themeColor="accent2"/>
                          <w:sz w:val="26"/>
                          <w:szCs w:val="26"/>
                        </w:rPr>
                        <w:t>badminton</w:t>
                      </w:r>
                      <w:r w:rsidRPr="006F100F">
                        <w:rPr>
                          <w:rFonts w:cstheme="minorHAnsi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0FFDE9" w14:textId="5CCC03BF" w:rsidR="002F2D85" w:rsidRDefault="002F2D85" w:rsidP="007845F9">
      <w:pPr>
        <w:jc w:val="center"/>
      </w:pPr>
    </w:p>
    <w:p w14:paraId="113B1984" w14:textId="015DD25E" w:rsidR="002F2D85" w:rsidRDefault="002F2D85" w:rsidP="007845F9">
      <w:pPr>
        <w:jc w:val="center"/>
      </w:pPr>
    </w:p>
    <w:p w14:paraId="1A2F84CE" w14:textId="4037C08F" w:rsidR="002F2D85" w:rsidRDefault="002F2D85" w:rsidP="007845F9">
      <w:pPr>
        <w:jc w:val="center"/>
      </w:pPr>
    </w:p>
    <w:p w14:paraId="137224AF" w14:textId="35E2F5A8" w:rsidR="002F2D85" w:rsidRDefault="006C4671" w:rsidP="007845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E33DF4" wp14:editId="08FE3168">
                <wp:simplePos x="0" y="0"/>
                <wp:positionH relativeFrom="column">
                  <wp:posOffset>96520</wp:posOffset>
                </wp:positionH>
                <wp:positionV relativeFrom="paragraph">
                  <wp:posOffset>140139</wp:posOffset>
                </wp:positionV>
                <wp:extent cx="2062480" cy="2153920"/>
                <wp:effectExtent l="0" t="0" r="0" b="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215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8CBECD" w14:textId="77777777" w:rsidR="006C4671" w:rsidRDefault="006C4671" w:rsidP="006C467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</w:p>
                          <w:p w14:paraId="4198028B" w14:textId="27F32218" w:rsidR="00A661A1" w:rsidRDefault="00A93953" w:rsidP="00A661A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 xml:space="preserve">Funding: </w:t>
                            </w:r>
                          </w:p>
                          <w:p w14:paraId="48A4D769" w14:textId="77777777" w:rsidR="00A661A1" w:rsidRDefault="00A661A1" w:rsidP="00A661A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 xml:space="preserve">Badminton World Federation </w:t>
                            </w:r>
                          </w:p>
                          <w:p w14:paraId="2C773E9D" w14:textId="642DB5D0" w:rsidR="00A661A1" w:rsidRPr="006C4671" w:rsidRDefault="00A661A1" w:rsidP="00A661A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>(</w:t>
                            </w:r>
                            <w:r w:rsidRPr="00A661A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>Sport Science Research Grants 2022/23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pacing w:val="20"/>
                                <w:w w:val="90"/>
                                <w:lang w:val="en"/>
                              </w:rPr>
                              <w:t>)</w:t>
                            </w:r>
                          </w:p>
                          <w:p w14:paraId="13A8E890" w14:textId="12BD4821" w:rsidR="006C4671" w:rsidRPr="006C4671" w:rsidRDefault="006C4671" w:rsidP="006C4671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pacing w:val="20"/>
                                <w:w w:val="90"/>
                                <w:sz w:val="20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33DF4" id="_x0000_s1031" type="#_x0000_t202" style="position:absolute;left:0;text-align:left;margin-left:7.6pt;margin-top:11.05pt;width:162.4pt;height:16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" filled="f" stroked="f">
                <v:textbox inset="2.88pt,2.88pt,2.88pt,2.88pt">
                  <w:txbxContent>
                    <w:p w14:paraId="178CBECD" w14:textId="77777777" w:rsidR="006C4671" w:rsidRDefault="006C4671" w:rsidP="006C467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</w:p>
                    <w:p w14:paraId="4198028B" w14:textId="27F32218" w:rsidR="00A661A1" w:rsidRDefault="00A93953" w:rsidP="00A661A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 xml:space="preserve">Funding: </w:t>
                      </w:r>
                    </w:p>
                    <w:p w14:paraId="48A4D769" w14:textId="77777777" w:rsidR="00A661A1" w:rsidRDefault="00A661A1" w:rsidP="00A661A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 xml:space="preserve">Badminton World Federation </w:t>
                      </w:r>
                    </w:p>
                    <w:p w14:paraId="2C773E9D" w14:textId="642DB5D0" w:rsidR="00A661A1" w:rsidRPr="006C4671" w:rsidRDefault="00A661A1" w:rsidP="00A661A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>(</w:t>
                      </w:r>
                      <w:r w:rsidRPr="00A661A1"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>Sport Science Research Grants 2022/23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pacing w:val="20"/>
                          <w:w w:val="90"/>
                          <w:lang w:val="en"/>
                        </w:rPr>
                        <w:t>)</w:t>
                      </w:r>
                    </w:p>
                    <w:p w14:paraId="13A8E890" w14:textId="12BD4821" w:rsidR="006C4671" w:rsidRPr="006C4671" w:rsidRDefault="006C4671" w:rsidP="006C4671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pacing w:val="20"/>
                          <w:w w:val="90"/>
                          <w:sz w:val="20"/>
                          <w:szCs w:val="2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9EA0E1" w14:textId="5BAA4A30" w:rsidR="002F2D85" w:rsidRDefault="002F2D85" w:rsidP="007845F9">
      <w:pPr>
        <w:jc w:val="center"/>
      </w:pPr>
    </w:p>
    <w:p w14:paraId="40E64026" w14:textId="47AB7042" w:rsidR="00A75648" w:rsidRPr="00A75648" w:rsidRDefault="00A75648" w:rsidP="007845F9">
      <w:pPr>
        <w:jc w:val="center"/>
      </w:pPr>
    </w:p>
    <w:p w14:paraId="0B70CC28" w14:textId="4F912A63" w:rsidR="00A75648" w:rsidRPr="00A75648" w:rsidRDefault="00A75648" w:rsidP="00A75648"/>
    <w:p w14:paraId="2DEB8ED7" w14:textId="5DB22470" w:rsidR="00A75648" w:rsidRPr="00A75648" w:rsidRDefault="00A75648" w:rsidP="00A75648"/>
    <w:p w14:paraId="0F3E55DD" w14:textId="77E44E28" w:rsidR="00A75648" w:rsidRPr="00A75648" w:rsidRDefault="00A75648" w:rsidP="00A75648"/>
    <w:p w14:paraId="2FEB4FFD" w14:textId="1787718A" w:rsidR="00A75648" w:rsidRPr="00A75648" w:rsidRDefault="00A75648" w:rsidP="00A75648"/>
    <w:p w14:paraId="4B310881" w14:textId="2242FB23" w:rsidR="00A75648" w:rsidRPr="00A75648" w:rsidRDefault="00A75648" w:rsidP="00A75648"/>
    <w:p w14:paraId="36F3DF29" w14:textId="6A4515F3" w:rsidR="00A75648" w:rsidRPr="00A75648" w:rsidRDefault="00A75648" w:rsidP="00A75648"/>
    <w:sectPr w:rsidR="00A75648" w:rsidRPr="00A75648" w:rsidSect="00EC159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5B200" w14:textId="77777777" w:rsidR="006444EF" w:rsidRDefault="006444EF" w:rsidP="00AA544E">
      <w:pPr>
        <w:spacing w:after="0" w:line="240" w:lineRule="auto"/>
      </w:pPr>
      <w:r>
        <w:separator/>
      </w:r>
    </w:p>
  </w:endnote>
  <w:endnote w:type="continuationSeparator" w:id="0">
    <w:p w14:paraId="67B4076D" w14:textId="77777777" w:rsidR="006444EF" w:rsidRDefault="006444EF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3C932" w14:textId="77777777" w:rsidR="006444EF" w:rsidRDefault="006444EF" w:rsidP="00AA544E">
      <w:pPr>
        <w:spacing w:after="0" w:line="240" w:lineRule="auto"/>
      </w:pPr>
      <w:r>
        <w:separator/>
      </w:r>
    </w:p>
  </w:footnote>
  <w:footnote w:type="continuationSeparator" w:id="0">
    <w:p w14:paraId="57C3013C" w14:textId="77777777" w:rsidR="006444EF" w:rsidRDefault="006444EF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B60694"/>
    <w:multiLevelType w:val="hybridMultilevel"/>
    <w:tmpl w:val="1D767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51DB5"/>
    <w:multiLevelType w:val="hybridMultilevel"/>
    <w:tmpl w:val="B9C08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626683">
    <w:abstractNumId w:val="0"/>
  </w:num>
  <w:num w:numId="2" w16cid:durableId="986007151">
    <w:abstractNumId w:val="1"/>
  </w:num>
  <w:num w:numId="3" w16cid:durableId="1933585737">
    <w:abstractNumId w:val="2"/>
  </w:num>
  <w:num w:numId="4" w16cid:durableId="1138452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7B29"/>
    <w:rsid w:val="00007B1D"/>
    <w:rsid w:val="000209FC"/>
    <w:rsid w:val="00023CCD"/>
    <w:rsid w:val="00024B7F"/>
    <w:rsid w:val="000309D3"/>
    <w:rsid w:val="00034C93"/>
    <w:rsid w:val="00037CCA"/>
    <w:rsid w:val="00053C79"/>
    <w:rsid w:val="000819A4"/>
    <w:rsid w:val="000A55E0"/>
    <w:rsid w:val="000B0462"/>
    <w:rsid w:val="00116AF2"/>
    <w:rsid w:val="001220F0"/>
    <w:rsid w:val="00142870"/>
    <w:rsid w:val="0015562A"/>
    <w:rsid w:val="00182819"/>
    <w:rsid w:val="001F06C1"/>
    <w:rsid w:val="00203DB3"/>
    <w:rsid w:val="0020734B"/>
    <w:rsid w:val="0021611D"/>
    <w:rsid w:val="0022650E"/>
    <w:rsid w:val="00246BF9"/>
    <w:rsid w:val="002656D6"/>
    <w:rsid w:val="00280733"/>
    <w:rsid w:val="00280D76"/>
    <w:rsid w:val="002A0B7E"/>
    <w:rsid w:val="002B2411"/>
    <w:rsid w:val="002D32F4"/>
    <w:rsid w:val="002D45ED"/>
    <w:rsid w:val="002F2D85"/>
    <w:rsid w:val="00316CDB"/>
    <w:rsid w:val="00342764"/>
    <w:rsid w:val="003A6760"/>
    <w:rsid w:val="003D3326"/>
    <w:rsid w:val="0040112A"/>
    <w:rsid w:val="004022F1"/>
    <w:rsid w:val="00421260"/>
    <w:rsid w:val="00436F0A"/>
    <w:rsid w:val="00445E81"/>
    <w:rsid w:val="00453908"/>
    <w:rsid w:val="00496EAF"/>
    <w:rsid w:val="004F70F7"/>
    <w:rsid w:val="0054418F"/>
    <w:rsid w:val="00546253"/>
    <w:rsid w:val="00553A46"/>
    <w:rsid w:val="00571BC4"/>
    <w:rsid w:val="00574863"/>
    <w:rsid w:val="005A03D1"/>
    <w:rsid w:val="005B3ACB"/>
    <w:rsid w:val="005E634B"/>
    <w:rsid w:val="005F72FD"/>
    <w:rsid w:val="00613C21"/>
    <w:rsid w:val="00622A56"/>
    <w:rsid w:val="006444EF"/>
    <w:rsid w:val="00681CF8"/>
    <w:rsid w:val="0069720A"/>
    <w:rsid w:val="006A0BE3"/>
    <w:rsid w:val="006C4671"/>
    <w:rsid w:val="006F100F"/>
    <w:rsid w:val="006F65B0"/>
    <w:rsid w:val="007423DD"/>
    <w:rsid w:val="00780475"/>
    <w:rsid w:val="007845F9"/>
    <w:rsid w:val="007A0B55"/>
    <w:rsid w:val="007F236C"/>
    <w:rsid w:val="007F4D1D"/>
    <w:rsid w:val="0080440B"/>
    <w:rsid w:val="00826464"/>
    <w:rsid w:val="008537C2"/>
    <w:rsid w:val="00864760"/>
    <w:rsid w:val="00870B1C"/>
    <w:rsid w:val="008A70D9"/>
    <w:rsid w:val="008D2BBE"/>
    <w:rsid w:val="008F2F6F"/>
    <w:rsid w:val="009148D1"/>
    <w:rsid w:val="00920FD8"/>
    <w:rsid w:val="0092567F"/>
    <w:rsid w:val="00943EC4"/>
    <w:rsid w:val="009748BF"/>
    <w:rsid w:val="00982F7B"/>
    <w:rsid w:val="0099257C"/>
    <w:rsid w:val="00992D88"/>
    <w:rsid w:val="009B5826"/>
    <w:rsid w:val="00A031F9"/>
    <w:rsid w:val="00A046B2"/>
    <w:rsid w:val="00A23F1A"/>
    <w:rsid w:val="00A65800"/>
    <w:rsid w:val="00A661A1"/>
    <w:rsid w:val="00A75648"/>
    <w:rsid w:val="00A93953"/>
    <w:rsid w:val="00A96557"/>
    <w:rsid w:val="00AA544E"/>
    <w:rsid w:val="00AB0535"/>
    <w:rsid w:val="00AB4520"/>
    <w:rsid w:val="00AF300A"/>
    <w:rsid w:val="00B145CC"/>
    <w:rsid w:val="00B16C86"/>
    <w:rsid w:val="00B16D9D"/>
    <w:rsid w:val="00B37B5C"/>
    <w:rsid w:val="00B8020B"/>
    <w:rsid w:val="00B948E3"/>
    <w:rsid w:val="00B964EF"/>
    <w:rsid w:val="00BA6C91"/>
    <w:rsid w:val="00BD13ED"/>
    <w:rsid w:val="00BD7892"/>
    <w:rsid w:val="00C54E4C"/>
    <w:rsid w:val="00CA5C0E"/>
    <w:rsid w:val="00CB515B"/>
    <w:rsid w:val="00CD014A"/>
    <w:rsid w:val="00CD410E"/>
    <w:rsid w:val="00CD7D94"/>
    <w:rsid w:val="00CF005E"/>
    <w:rsid w:val="00CF56A2"/>
    <w:rsid w:val="00D4497E"/>
    <w:rsid w:val="00D452B5"/>
    <w:rsid w:val="00D94385"/>
    <w:rsid w:val="00D96C60"/>
    <w:rsid w:val="00DF036B"/>
    <w:rsid w:val="00E13F39"/>
    <w:rsid w:val="00E17CE6"/>
    <w:rsid w:val="00E30EE3"/>
    <w:rsid w:val="00E57B29"/>
    <w:rsid w:val="00E65DB7"/>
    <w:rsid w:val="00E97BF6"/>
    <w:rsid w:val="00EC159D"/>
    <w:rsid w:val="00ED703E"/>
    <w:rsid w:val="00EF2A78"/>
    <w:rsid w:val="00F039C8"/>
    <w:rsid w:val="00F261BC"/>
    <w:rsid w:val="00F42795"/>
    <w:rsid w:val="00F73E56"/>
    <w:rsid w:val="00FA5842"/>
    <w:rsid w:val="00FD01BB"/>
    <w:rsid w:val="00FD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59465"/>
  <w15:docId w15:val="{AEBE64CA-1450-A049-9A1F-399D0F93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  <w:style w:type="character" w:styleId="Hyperlink">
    <w:name w:val="Hyperlink"/>
    <w:basedOn w:val="DefaultParagraphFont"/>
    <w:uiPriority w:val="99"/>
    <w:unhideWhenUsed/>
    <w:rsid w:val="00E57B2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7B29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E57B2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43EC4"/>
    <w:pPr>
      <w:spacing w:after="120" w:line="264" w:lineRule="auto"/>
    </w:pPr>
    <w:rPr>
      <w:rFonts w:ascii="Arial" w:hAnsi="Arial"/>
      <w:b/>
      <w:color w:val="1F497D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43EC4"/>
    <w:rPr>
      <w:rFonts w:ascii="Arial" w:hAnsi="Arial"/>
      <w:b/>
      <w:color w:val="1F497D"/>
      <w:sz w:val="32"/>
      <w:szCs w:val="32"/>
    </w:rPr>
  </w:style>
  <w:style w:type="character" w:customStyle="1" w:styleId="ListParagraphChar">
    <w:name w:val="List Paragraph Char"/>
    <w:link w:val="ListParagraph"/>
    <w:uiPriority w:val="34"/>
    <w:rsid w:val="00943EC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7B5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819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19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19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9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9A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9A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16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6F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.lin@badmintonwa.org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23428032@research.uwa.edu.au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r.lin@badmintonwa.org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livier.girard@uwa.edu.au" TargetMode="External"/><Relationship Id="rId5" Type="http://schemas.openxmlformats.org/officeDocument/2006/relationships/styles" Target="styles.xml"/><Relationship Id="rId15" Type="http://schemas.openxmlformats.org/officeDocument/2006/relationships/hyperlink" Target="mailto:23428032@research.uwa.edu.au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livier.girard@uwa.edu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\AppData\Roaming\Microsoft\Templates\Technology%20business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6C3C3AA5AA5468DCD6A9E72B608D8" ma:contentTypeVersion="15" ma:contentTypeDescription="Create a new document." ma:contentTypeScope="" ma:versionID="cad3903fa95eba39bc9a788d16667807">
  <xsd:schema xmlns:xsd="http://www.w3.org/2001/XMLSchema" xmlns:xs="http://www.w3.org/2001/XMLSchema" xmlns:p="http://schemas.microsoft.com/office/2006/metadata/properties" xmlns:ns1="http://schemas.microsoft.com/sharepoint/v3" xmlns:ns3="a2490c0a-3a5e-463a-aeef-a92aeada9830" xmlns:ns4="964c2618-b846-4262-8964-0820778ae4d8" targetNamespace="http://schemas.microsoft.com/office/2006/metadata/properties" ma:root="true" ma:fieldsID="53af1d73a4d44f05bc9d3a3ae9bad9c3" ns1:_="" ns3:_="" ns4:_="">
    <xsd:import namespace="http://schemas.microsoft.com/sharepoint/v3"/>
    <xsd:import namespace="a2490c0a-3a5e-463a-aeef-a92aeada9830"/>
    <xsd:import namespace="964c2618-b846-4262-8964-0820778ae4d8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90c0a-3a5e-463a-aeef-a92aeada98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c2618-b846-4262-8964-0820778ae4d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CA0769-291F-4B2A-8CF8-770AD41CA72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98F883F-9B9A-4A9C-9C59-5A3F5EB238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AF1EC-ED9D-492D-B797-DD9C4A811E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2490c0a-3a5e-463a-aeef-a92aeada9830"/>
    <ds:schemaRef ds:uri="964c2618-b846-4262-8964-0820778ae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C:\Users\pete\AppData\Roaming\Microsoft\Templates\Technology business newsletter (4 pages).dotx</Template>
  <TotalTime>105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Peeling</dc:creator>
  <cp:keywords/>
  <dc:description/>
  <cp:lastModifiedBy>Olivier Girard</cp:lastModifiedBy>
  <cp:revision>61</cp:revision>
  <cp:lastPrinted>2021-10-15T08:09:00Z</cp:lastPrinted>
  <dcterms:created xsi:type="dcterms:W3CDTF">2021-03-12T02:40:00Z</dcterms:created>
  <dcterms:modified xsi:type="dcterms:W3CDTF">2022-12-07T04:12:00Z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2018-02-24T10:37:45.1639082Z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0x010100DDD6C3C3AA5AA5468DCD6A9E72B608D8</vt:lpwstr>
  </property>
</Properties>
</file>